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1EC" w:rsidRPr="00664BA2" w:rsidRDefault="008D61EC" w:rsidP="00664BA2">
      <w:pPr>
        <w:rPr>
          <w:b/>
          <w:bCs/>
          <w:sz w:val="28"/>
          <w:szCs w:val="28"/>
        </w:rPr>
      </w:pPr>
      <w:r w:rsidRPr="00664BA2">
        <w:rPr>
          <w:b/>
          <w:bCs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3pt">
            <v:imagedata r:id="rId5" o:title=""/>
          </v:shape>
        </w:pict>
      </w:r>
      <w:r w:rsidRPr="00664BA2">
        <w:rPr>
          <w:b/>
          <w:bCs/>
          <w:sz w:val="28"/>
          <w:szCs w:val="28"/>
        </w:rPr>
        <w:t>Rentrée 2017/2018</w:t>
      </w:r>
    </w:p>
    <w:p w:rsidR="008D61EC" w:rsidRPr="00BD388D" w:rsidRDefault="008D61EC" w:rsidP="00BD388D">
      <w:pPr>
        <w:jc w:val="right"/>
        <w:rPr>
          <w:sz w:val="28"/>
          <w:szCs w:val="28"/>
        </w:rPr>
      </w:pPr>
    </w:p>
    <w:p w:rsidR="008D61EC" w:rsidRPr="00BD388D" w:rsidRDefault="008D61EC" w:rsidP="00050D51">
      <w:pPr>
        <w:spacing w:line="240" w:lineRule="auto"/>
        <w:jc w:val="center"/>
        <w:rPr>
          <w:sz w:val="28"/>
          <w:szCs w:val="28"/>
        </w:rPr>
      </w:pPr>
      <w:r w:rsidRPr="00BD388D">
        <w:rPr>
          <w:sz w:val="28"/>
          <w:szCs w:val="28"/>
        </w:rPr>
        <w:t>Liste des fournitures</w:t>
      </w:r>
    </w:p>
    <w:p w:rsidR="008D61EC" w:rsidRDefault="008D61EC" w:rsidP="00050D51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Classe de Grande S</w:t>
      </w:r>
      <w:r w:rsidRPr="00BD388D">
        <w:rPr>
          <w:sz w:val="28"/>
          <w:szCs w:val="28"/>
        </w:rPr>
        <w:t>ection</w:t>
      </w:r>
      <w:r>
        <w:rPr>
          <w:sz w:val="28"/>
          <w:szCs w:val="28"/>
        </w:rPr>
        <w:t xml:space="preserve"> </w:t>
      </w:r>
    </w:p>
    <w:p w:rsidR="008D61EC" w:rsidRPr="00BD388D" w:rsidRDefault="008D61EC" w:rsidP="00050D51">
      <w:pPr>
        <w:spacing w:line="240" w:lineRule="auto"/>
        <w:jc w:val="center"/>
        <w:rPr>
          <w:sz w:val="28"/>
          <w:szCs w:val="28"/>
        </w:rPr>
      </w:pPr>
    </w:p>
    <w:p w:rsidR="008D61EC" w:rsidRPr="00BD388D" w:rsidRDefault="008D61EC" w:rsidP="00BD388D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BD388D">
        <w:rPr>
          <w:sz w:val="28"/>
          <w:szCs w:val="28"/>
        </w:rPr>
        <w:t xml:space="preserve">1 cartable </w:t>
      </w:r>
      <w:r w:rsidRPr="00BF18D8">
        <w:rPr>
          <w:sz w:val="28"/>
          <w:szCs w:val="28"/>
        </w:rPr>
        <w:t>(sans roulettes)</w:t>
      </w:r>
    </w:p>
    <w:p w:rsidR="008D61EC" w:rsidRPr="00BD388D" w:rsidRDefault="008D61EC" w:rsidP="00BD388D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BD388D">
        <w:rPr>
          <w:sz w:val="28"/>
          <w:szCs w:val="28"/>
        </w:rPr>
        <w:t>1 grand classeur</w:t>
      </w:r>
      <w:r>
        <w:rPr>
          <w:sz w:val="28"/>
          <w:szCs w:val="28"/>
        </w:rPr>
        <w:t xml:space="preserve"> marqué au nom de l’enfant</w:t>
      </w:r>
      <w:r w:rsidRPr="00BD388D">
        <w:rPr>
          <w:sz w:val="28"/>
          <w:szCs w:val="28"/>
        </w:rPr>
        <w:t xml:space="preserve"> </w:t>
      </w:r>
    </w:p>
    <w:p w:rsidR="008D61EC" w:rsidRPr="00BD388D" w:rsidRDefault="008D61EC" w:rsidP="00BD388D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trousse </w:t>
      </w:r>
      <w:r w:rsidRPr="00BD388D">
        <w:rPr>
          <w:sz w:val="28"/>
          <w:szCs w:val="28"/>
        </w:rPr>
        <w:t xml:space="preserve">contenant : </w:t>
      </w:r>
    </w:p>
    <w:p w:rsidR="008D61EC" w:rsidRPr="00BD388D" w:rsidRDefault="008D61EC" w:rsidP="00BD388D">
      <w:pPr>
        <w:pStyle w:val="ListParagraph"/>
        <w:ind w:firstLine="696"/>
        <w:jc w:val="both"/>
        <w:rPr>
          <w:sz w:val="28"/>
          <w:szCs w:val="28"/>
        </w:rPr>
      </w:pPr>
      <w:r w:rsidRPr="00BD388D">
        <w:rPr>
          <w:sz w:val="28"/>
          <w:szCs w:val="28"/>
        </w:rPr>
        <w:t>une gomme,</w:t>
      </w:r>
    </w:p>
    <w:p w:rsidR="008D61EC" w:rsidRPr="00BD388D" w:rsidRDefault="008D61EC" w:rsidP="00BD388D">
      <w:pPr>
        <w:pStyle w:val="ListParagraph"/>
        <w:ind w:firstLine="696"/>
        <w:jc w:val="both"/>
        <w:rPr>
          <w:sz w:val="28"/>
          <w:szCs w:val="28"/>
        </w:rPr>
      </w:pPr>
      <w:r w:rsidRPr="00BD388D">
        <w:rPr>
          <w:sz w:val="28"/>
          <w:szCs w:val="28"/>
        </w:rPr>
        <w:t>un taille-crayon avec réservoir,</w:t>
      </w:r>
    </w:p>
    <w:p w:rsidR="008D61EC" w:rsidRPr="00BD388D" w:rsidRDefault="008D61EC" w:rsidP="00BD388D">
      <w:pPr>
        <w:pStyle w:val="ListParagraph"/>
        <w:ind w:firstLine="696"/>
        <w:jc w:val="both"/>
        <w:rPr>
          <w:sz w:val="28"/>
          <w:szCs w:val="28"/>
        </w:rPr>
      </w:pPr>
      <w:r w:rsidRPr="00BD388D">
        <w:rPr>
          <w:sz w:val="28"/>
          <w:szCs w:val="28"/>
        </w:rPr>
        <w:t>un crayon HB</w:t>
      </w:r>
    </w:p>
    <w:p w:rsidR="008D61EC" w:rsidRPr="00BD388D" w:rsidRDefault="008D61EC" w:rsidP="00BD388D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BD388D">
        <w:rPr>
          <w:sz w:val="28"/>
          <w:szCs w:val="28"/>
        </w:rPr>
        <w:t>1 boîte de crayons de couleurs</w:t>
      </w:r>
      <w:r>
        <w:rPr>
          <w:sz w:val="28"/>
          <w:szCs w:val="28"/>
        </w:rPr>
        <w:t xml:space="preserve"> </w:t>
      </w:r>
    </w:p>
    <w:p w:rsidR="008D61EC" w:rsidRPr="00BD388D" w:rsidRDefault="008D61EC" w:rsidP="00BD388D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BD388D">
        <w:rPr>
          <w:sz w:val="28"/>
          <w:szCs w:val="28"/>
        </w:rPr>
        <w:t>1 blouse plastifiée pour la peinture</w:t>
      </w:r>
    </w:p>
    <w:p w:rsidR="008D61EC" w:rsidRPr="00BD388D" w:rsidRDefault="008D61EC" w:rsidP="00BD388D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BD388D">
        <w:rPr>
          <w:sz w:val="28"/>
          <w:szCs w:val="28"/>
        </w:rPr>
        <w:t>2 photos d’identité</w:t>
      </w:r>
    </w:p>
    <w:p w:rsidR="008D61EC" w:rsidRPr="00BD388D" w:rsidRDefault="008D61EC" w:rsidP="00BD388D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BD388D">
        <w:rPr>
          <w:sz w:val="28"/>
          <w:szCs w:val="28"/>
        </w:rPr>
        <w:t>1 boîte ou sac à goûter</w:t>
      </w:r>
      <w:r>
        <w:rPr>
          <w:sz w:val="28"/>
          <w:szCs w:val="28"/>
        </w:rPr>
        <w:t xml:space="preserve"> marqué au nom de l’enfant</w:t>
      </w:r>
    </w:p>
    <w:p w:rsidR="008D61EC" w:rsidRDefault="008D61EC" w:rsidP="00BD388D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D388D">
        <w:rPr>
          <w:sz w:val="28"/>
          <w:szCs w:val="28"/>
        </w:rPr>
        <w:t xml:space="preserve"> boîtes de mouchoirs en papier blanc</w:t>
      </w:r>
    </w:p>
    <w:p w:rsidR="008D61EC" w:rsidRDefault="008D61EC" w:rsidP="00BF18D8">
      <w:pPr>
        <w:pStyle w:val="ListParagraph"/>
        <w:jc w:val="both"/>
        <w:rPr>
          <w:sz w:val="28"/>
          <w:szCs w:val="28"/>
        </w:rPr>
      </w:pPr>
    </w:p>
    <w:p w:rsidR="008D61EC" w:rsidRDefault="008D61EC" w:rsidP="007B36FC">
      <w:pPr>
        <w:jc w:val="center"/>
      </w:pPr>
      <w:r>
        <w:rPr>
          <w:sz w:val="28"/>
          <w:szCs w:val="28"/>
        </w:rPr>
        <w:t>Valérie Fraysse</w:t>
      </w:r>
    </w:p>
    <w:p w:rsidR="008D61EC" w:rsidRPr="00BF18D8" w:rsidRDefault="008D61EC" w:rsidP="00BF18D8"/>
    <w:sectPr w:rsidR="008D61EC" w:rsidRPr="00BF18D8" w:rsidSect="00F10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30B7A"/>
    <w:multiLevelType w:val="hybridMultilevel"/>
    <w:tmpl w:val="FDA677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C9E08A3"/>
    <w:multiLevelType w:val="hybridMultilevel"/>
    <w:tmpl w:val="F2EA97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1AE658B"/>
    <w:multiLevelType w:val="hybridMultilevel"/>
    <w:tmpl w:val="B57E21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88D"/>
    <w:rsid w:val="00050D51"/>
    <w:rsid w:val="001B128D"/>
    <w:rsid w:val="002B6E68"/>
    <w:rsid w:val="003A5711"/>
    <w:rsid w:val="00435003"/>
    <w:rsid w:val="00664BA2"/>
    <w:rsid w:val="007B36FC"/>
    <w:rsid w:val="00820F3B"/>
    <w:rsid w:val="008D61EC"/>
    <w:rsid w:val="009C03D0"/>
    <w:rsid w:val="009F13DA"/>
    <w:rsid w:val="00A3412E"/>
    <w:rsid w:val="00A47B73"/>
    <w:rsid w:val="00A711F7"/>
    <w:rsid w:val="00B55EC6"/>
    <w:rsid w:val="00BD388D"/>
    <w:rsid w:val="00BF18D8"/>
    <w:rsid w:val="00CB658C"/>
    <w:rsid w:val="00F10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60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D388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64</Words>
  <Characters>352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Rentrée 2017/2018</dc:title>
  <dc:subject/>
  <dc:creator>ndsargemat</dc:creator>
  <cp:keywords/>
  <dc:description/>
  <cp:lastModifiedBy>direction</cp:lastModifiedBy>
  <cp:revision>2</cp:revision>
  <cp:lastPrinted>2017-06-29T15:14:00Z</cp:lastPrinted>
  <dcterms:created xsi:type="dcterms:W3CDTF">2017-07-03T13:31:00Z</dcterms:created>
  <dcterms:modified xsi:type="dcterms:W3CDTF">2017-07-03T13:31:00Z</dcterms:modified>
</cp:coreProperties>
</file>