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020" w:rsidRPr="00AC3CAC" w:rsidRDefault="00344020" w:rsidP="008B7D66">
      <w:pPr>
        <w:jc w:val="right"/>
        <w:rPr>
          <w:b/>
          <w:bCs/>
          <w:sz w:val="28"/>
          <w:szCs w:val="28"/>
        </w:rPr>
      </w:pPr>
      <w:r>
        <w:rPr>
          <w:noProof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s1026" type="#_x0000_t75" style="position:absolute;left:0;text-align:left;margin-left:-23.4pt;margin-top:13.25pt;width:93.8pt;height:99pt;z-index:251658240;visibility:visible">
            <v:imagedata r:id="rId4" o:title=""/>
            <w10:wrap type="square"/>
          </v:shape>
        </w:pict>
      </w:r>
      <w:r>
        <w:rPr>
          <w:sz w:val="32"/>
          <w:szCs w:val="32"/>
        </w:rPr>
        <w:t xml:space="preserve">                                                        </w:t>
      </w:r>
      <w:r w:rsidRPr="00AC3CAC">
        <w:rPr>
          <w:b/>
          <w:bCs/>
          <w:sz w:val="28"/>
          <w:szCs w:val="28"/>
        </w:rPr>
        <w:t>Fournitures ce1 ce2</w:t>
      </w:r>
    </w:p>
    <w:p w:rsidR="00344020" w:rsidRPr="00AC3CAC" w:rsidRDefault="00344020" w:rsidP="008B7D66">
      <w:pPr>
        <w:jc w:val="center"/>
        <w:rPr>
          <w:b/>
          <w:bCs/>
          <w:sz w:val="28"/>
          <w:szCs w:val="28"/>
        </w:rPr>
      </w:pPr>
      <w:r w:rsidRPr="00AC3CAC">
        <w:rPr>
          <w:b/>
          <w:bCs/>
          <w:sz w:val="28"/>
          <w:szCs w:val="28"/>
        </w:rPr>
        <w:t xml:space="preserve">        Année 2017-2018</w:t>
      </w:r>
    </w:p>
    <w:p w:rsidR="00344020" w:rsidRPr="00104084" w:rsidRDefault="00344020">
      <w:pPr>
        <w:rPr>
          <w:sz w:val="28"/>
          <w:szCs w:val="28"/>
        </w:rPr>
      </w:pPr>
    </w:p>
    <w:p w:rsidR="00344020" w:rsidRPr="00104084" w:rsidRDefault="00344020">
      <w:pPr>
        <w:rPr>
          <w:sz w:val="28"/>
          <w:szCs w:val="28"/>
        </w:rPr>
      </w:pPr>
    </w:p>
    <w:p w:rsidR="00344020" w:rsidRPr="00104084" w:rsidRDefault="00344020">
      <w:pPr>
        <w:rPr>
          <w:sz w:val="28"/>
          <w:szCs w:val="28"/>
        </w:rPr>
      </w:pPr>
      <w:r w:rsidRPr="00104084">
        <w:rPr>
          <w:sz w:val="28"/>
          <w:szCs w:val="28"/>
        </w:rPr>
        <w:t>- une trousse avec :</w:t>
      </w:r>
    </w:p>
    <w:p w:rsidR="00344020" w:rsidRPr="00104084" w:rsidRDefault="00344020">
      <w:pPr>
        <w:rPr>
          <w:sz w:val="28"/>
          <w:szCs w:val="28"/>
        </w:rPr>
      </w:pPr>
      <w:r w:rsidRPr="00104084">
        <w:rPr>
          <w:sz w:val="28"/>
          <w:szCs w:val="28"/>
        </w:rPr>
        <w:t>-5 stylos à bille bleus.</w:t>
      </w:r>
    </w:p>
    <w:p w:rsidR="00344020" w:rsidRPr="00104084" w:rsidRDefault="00344020">
      <w:pPr>
        <w:rPr>
          <w:sz w:val="28"/>
          <w:szCs w:val="28"/>
        </w:rPr>
      </w:pPr>
      <w:r w:rsidRPr="00104084">
        <w:rPr>
          <w:sz w:val="28"/>
          <w:szCs w:val="28"/>
        </w:rPr>
        <w:t>-3 stylos à bille verts.</w:t>
      </w:r>
    </w:p>
    <w:p w:rsidR="00344020" w:rsidRPr="00104084" w:rsidRDefault="00344020">
      <w:pPr>
        <w:rPr>
          <w:sz w:val="28"/>
          <w:szCs w:val="28"/>
        </w:rPr>
      </w:pPr>
      <w:r w:rsidRPr="00104084">
        <w:rPr>
          <w:sz w:val="28"/>
          <w:szCs w:val="28"/>
        </w:rPr>
        <w:t>-2 stylos à billes rouges.</w:t>
      </w:r>
    </w:p>
    <w:p w:rsidR="00344020" w:rsidRPr="00104084" w:rsidRDefault="00344020">
      <w:pPr>
        <w:rPr>
          <w:sz w:val="28"/>
          <w:szCs w:val="28"/>
        </w:rPr>
      </w:pPr>
      <w:r w:rsidRPr="00104084">
        <w:rPr>
          <w:sz w:val="28"/>
          <w:szCs w:val="28"/>
        </w:rPr>
        <w:t>-5 crayons à papier HB.</w:t>
      </w:r>
    </w:p>
    <w:p w:rsidR="00344020" w:rsidRPr="00104084" w:rsidRDefault="00344020">
      <w:pPr>
        <w:rPr>
          <w:sz w:val="28"/>
          <w:szCs w:val="28"/>
        </w:rPr>
      </w:pPr>
      <w:r w:rsidRPr="00104084">
        <w:rPr>
          <w:sz w:val="28"/>
          <w:szCs w:val="28"/>
        </w:rPr>
        <w:t>-6 tubes de colle (en stick, pas de colle liquide).</w:t>
      </w:r>
    </w:p>
    <w:p w:rsidR="00344020" w:rsidRPr="00104084" w:rsidRDefault="00344020">
      <w:pPr>
        <w:rPr>
          <w:sz w:val="28"/>
          <w:szCs w:val="28"/>
        </w:rPr>
      </w:pPr>
      <w:r w:rsidRPr="00104084">
        <w:rPr>
          <w:sz w:val="28"/>
          <w:szCs w:val="28"/>
        </w:rPr>
        <w:t>-5 feutres velleda.</w:t>
      </w:r>
    </w:p>
    <w:p w:rsidR="00344020" w:rsidRPr="00104084" w:rsidRDefault="00344020">
      <w:pPr>
        <w:rPr>
          <w:sz w:val="28"/>
          <w:szCs w:val="28"/>
        </w:rPr>
      </w:pPr>
      <w:r w:rsidRPr="00104084">
        <w:rPr>
          <w:sz w:val="28"/>
          <w:szCs w:val="28"/>
        </w:rPr>
        <w:t>-2 gommes blanches.</w:t>
      </w:r>
    </w:p>
    <w:p w:rsidR="00344020" w:rsidRPr="00104084" w:rsidRDefault="00344020">
      <w:pPr>
        <w:rPr>
          <w:sz w:val="28"/>
          <w:szCs w:val="28"/>
        </w:rPr>
      </w:pPr>
      <w:r w:rsidRPr="00104084">
        <w:rPr>
          <w:sz w:val="28"/>
          <w:szCs w:val="28"/>
        </w:rPr>
        <w:t>-1 taille-crayon avec réservoir.</w:t>
      </w:r>
    </w:p>
    <w:p w:rsidR="00344020" w:rsidRPr="00104084" w:rsidRDefault="00344020">
      <w:pPr>
        <w:rPr>
          <w:sz w:val="28"/>
          <w:szCs w:val="28"/>
        </w:rPr>
      </w:pPr>
      <w:r w:rsidRPr="00104084">
        <w:rPr>
          <w:sz w:val="28"/>
          <w:szCs w:val="28"/>
        </w:rPr>
        <w:t>- une paire de ciseaux à bouts ronds.</w:t>
      </w:r>
    </w:p>
    <w:p w:rsidR="00344020" w:rsidRPr="00104084" w:rsidRDefault="00344020">
      <w:pPr>
        <w:rPr>
          <w:sz w:val="28"/>
          <w:szCs w:val="28"/>
        </w:rPr>
      </w:pPr>
      <w:r w:rsidRPr="00104084">
        <w:rPr>
          <w:sz w:val="28"/>
          <w:szCs w:val="28"/>
        </w:rPr>
        <w:t>- une équerre et une règle de 30 cm.</w:t>
      </w:r>
    </w:p>
    <w:p w:rsidR="00344020" w:rsidRPr="00104084" w:rsidRDefault="00344020" w:rsidP="00104084">
      <w:pPr>
        <w:rPr>
          <w:sz w:val="28"/>
          <w:szCs w:val="28"/>
        </w:rPr>
      </w:pPr>
      <w:r w:rsidRPr="00104084">
        <w:rPr>
          <w:sz w:val="28"/>
          <w:szCs w:val="28"/>
        </w:rPr>
        <w:t>- un compas.</w:t>
      </w:r>
    </w:p>
    <w:p w:rsidR="00344020" w:rsidRPr="00104084" w:rsidRDefault="00344020" w:rsidP="00104084">
      <w:pPr>
        <w:rPr>
          <w:sz w:val="28"/>
          <w:szCs w:val="28"/>
        </w:rPr>
      </w:pPr>
      <w:r w:rsidRPr="00104084">
        <w:rPr>
          <w:sz w:val="28"/>
          <w:szCs w:val="28"/>
        </w:rPr>
        <w:t>- 2 surligneurs.</w:t>
      </w:r>
    </w:p>
    <w:p w:rsidR="00344020" w:rsidRDefault="00344020" w:rsidP="00104084">
      <w:pPr>
        <w:rPr>
          <w:sz w:val="28"/>
          <w:szCs w:val="28"/>
        </w:rPr>
      </w:pPr>
      <w:r w:rsidRPr="00104084">
        <w:rPr>
          <w:sz w:val="28"/>
          <w:szCs w:val="28"/>
        </w:rPr>
        <w:t xml:space="preserve">- une ardoise velleda + un chiffon </w:t>
      </w:r>
    </w:p>
    <w:p w:rsidR="00344020" w:rsidRDefault="00344020" w:rsidP="00104084">
      <w:pPr>
        <w:rPr>
          <w:sz w:val="28"/>
          <w:szCs w:val="28"/>
        </w:rPr>
      </w:pPr>
    </w:p>
    <w:p w:rsidR="00344020" w:rsidRDefault="00344020" w:rsidP="00104084">
      <w:pPr>
        <w:rPr>
          <w:sz w:val="28"/>
          <w:szCs w:val="28"/>
        </w:rPr>
      </w:pPr>
    </w:p>
    <w:p w:rsidR="00344020" w:rsidRDefault="00344020" w:rsidP="00104084">
      <w:pPr>
        <w:rPr>
          <w:sz w:val="28"/>
          <w:szCs w:val="28"/>
        </w:rPr>
      </w:pPr>
    </w:p>
    <w:p w:rsidR="00344020" w:rsidRPr="00104084" w:rsidRDefault="00344020" w:rsidP="00104084">
      <w:pPr>
        <w:rPr>
          <w:sz w:val="28"/>
          <w:szCs w:val="28"/>
        </w:rPr>
      </w:pPr>
    </w:p>
    <w:p w:rsidR="00344020" w:rsidRPr="00104084" w:rsidRDefault="00344020">
      <w:pPr>
        <w:rPr>
          <w:sz w:val="28"/>
          <w:szCs w:val="28"/>
        </w:rPr>
      </w:pPr>
    </w:p>
    <w:p w:rsidR="00344020" w:rsidRDefault="00344020">
      <w:pPr>
        <w:rPr>
          <w:sz w:val="28"/>
          <w:szCs w:val="28"/>
        </w:rPr>
      </w:pPr>
    </w:p>
    <w:p w:rsidR="00344020" w:rsidRDefault="00344020">
      <w:pPr>
        <w:rPr>
          <w:sz w:val="28"/>
          <w:szCs w:val="28"/>
        </w:rPr>
      </w:pPr>
    </w:p>
    <w:p w:rsidR="00344020" w:rsidRPr="00104084" w:rsidRDefault="00344020">
      <w:pPr>
        <w:rPr>
          <w:sz w:val="28"/>
          <w:szCs w:val="28"/>
        </w:rPr>
      </w:pPr>
    </w:p>
    <w:p w:rsidR="00344020" w:rsidRPr="00104084" w:rsidRDefault="00344020">
      <w:pPr>
        <w:rPr>
          <w:sz w:val="28"/>
          <w:szCs w:val="28"/>
        </w:rPr>
      </w:pPr>
      <w:r w:rsidRPr="00006A1A">
        <w:rPr>
          <w:noProof/>
          <w:sz w:val="28"/>
          <w:szCs w:val="28"/>
          <w:lang w:eastAsia="fr-FR"/>
        </w:rPr>
        <w:pict>
          <v:shape id="Image 0" o:spid="_x0000_i1025" type="#_x0000_t75" alt="le-petit-nicolas-mignon.jpg" style="width:169.5pt;height:152.25pt;visibility:visible">
            <v:imagedata r:id="rId5" o:title=""/>
          </v:shape>
        </w:pict>
      </w:r>
    </w:p>
    <w:p w:rsidR="00344020" w:rsidRPr="00104084" w:rsidRDefault="00344020">
      <w:pPr>
        <w:rPr>
          <w:sz w:val="28"/>
          <w:szCs w:val="28"/>
        </w:rPr>
      </w:pPr>
      <w:r w:rsidRPr="00104084">
        <w:rPr>
          <w:sz w:val="28"/>
          <w:szCs w:val="28"/>
        </w:rPr>
        <w:t>-une trousse de crayons de couleur.</w:t>
      </w:r>
    </w:p>
    <w:p w:rsidR="00344020" w:rsidRPr="00104084" w:rsidRDefault="00344020">
      <w:pPr>
        <w:rPr>
          <w:sz w:val="28"/>
          <w:szCs w:val="28"/>
        </w:rPr>
      </w:pPr>
      <w:r w:rsidRPr="00104084">
        <w:rPr>
          <w:sz w:val="28"/>
          <w:szCs w:val="28"/>
        </w:rPr>
        <w:t>-une trousse de feutres (bonne qualité)</w:t>
      </w:r>
    </w:p>
    <w:p w:rsidR="00344020" w:rsidRPr="00104084" w:rsidRDefault="00344020">
      <w:pPr>
        <w:rPr>
          <w:sz w:val="28"/>
          <w:szCs w:val="28"/>
        </w:rPr>
      </w:pPr>
      <w:r w:rsidRPr="00104084">
        <w:rPr>
          <w:sz w:val="28"/>
          <w:szCs w:val="28"/>
        </w:rPr>
        <w:t>- 2 boîtes de mouchoirs.</w:t>
      </w:r>
    </w:p>
    <w:p w:rsidR="00344020" w:rsidRPr="00104084" w:rsidRDefault="00344020">
      <w:pPr>
        <w:rPr>
          <w:sz w:val="28"/>
          <w:szCs w:val="28"/>
        </w:rPr>
      </w:pPr>
      <w:r w:rsidRPr="00104084">
        <w:rPr>
          <w:sz w:val="28"/>
          <w:szCs w:val="28"/>
        </w:rPr>
        <w:t>- 3 pochettes à rabats à élastiques.</w:t>
      </w:r>
    </w:p>
    <w:p w:rsidR="00344020" w:rsidRPr="00104084" w:rsidRDefault="00344020">
      <w:pPr>
        <w:rPr>
          <w:sz w:val="28"/>
          <w:szCs w:val="28"/>
        </w:rPr>
      </w:pPr>
      <w:r w:rsidRPr="00104084">
        <w:rPr>
          <w:sz w:val="28"/>
          <w:szCs w:val="28"/>
        </w:rPr>
        <w:t>- un agenda.</w:t>
      </w:r>
    </w:p>
    <w:p w:rsidR="00344020" w:rsidRPr="00104084" w:rsidRDefault="00344020">
      <w:pPr>
        <w:rPr>
          <w:sz w:val="28"/>
          <w:szCs w:val="28"/>
        </w:rPr>
      </w:pPr>
      <w:r w:rsidRPr="00104084">
        <w:rPr>
          <w:sz w:val="28"/>
          <w:szCs w:val="28"/>
        </w:rPr>
        <w:t>-  1 porte vues transparent  80 vues.</w:t>
      </w:r>
    </w:p>
    <w:p w:rsidR="00344020" w:rsidRPr="00104084" w:rsidRDefault="00344020">
      <w:pPr>
        <w:rPr>
          <w:sz w:val="28"/>
          <w:szCs w:val="28"/>
        </w:rPr>
      </w:pPr>
      <w:r w:rsidRPr="00104084">
        <w:rPr>
          <w:sz w:val="28"/>
          <w:szCs w:val="28"/>
        </w:rPr>
        <w:t>- 1 classeur grand format pour les ce1.</w:t>
      </w:r>
    </w:p>
    <w:p w:rsidR="00344020" w:rsidRPr="00104084" w:rsidRDefault="00344020">
      <w:pPr>
        <w:rPr>
          <w:sz w:val="28"/>
          <w:szCs w:val="28"/>
        </w:rPr>
      </w:pPr>
    </w:p>
    <w:p w:rsidR="00344020" w:rsidRPr="00104084" w:rsidRDefault="00344020">
      <w:pPr>
        <w:rPr>
          <w:sz w:val="28"/>
          <w:szCs w:val="28"/>
        </w:rPr>
      </w:pPr>
      <w:r w:rsidRPr="00104084">
        <w:rPr>
          <w:sz w:val="28"/>
          <w:szCs w:val="28"/>
        </w:rPr>
        <w:t>Merci de marquer le matériel de votre enfant à son nom (y compris crayons, feutres…).</w:t>
      </w:r>
    </w:p>
    <w:p w:rsidR="00344020" w:rsidRPr="00104084" w:rsidRDefault="00344020" w:rsidP="00104084">
      <w:pPr>
        <w:jc w:val="right"/>
        <w:rPr>
          <w:sz w:val="28"/>
          <w:szCs w:val="28"/>
        </w:rPr>
      </w:pPr>
      <w:r w:rsidRPr="00104084">
        <w:rPr>
          <w:sz w:val="28"/>
          <w:szCs w:val="28"/>
        </w:rPr>
        <w:t>Nicolas Tardieu</w:t>
      </w:r>
    </w:p>
    <w:sectPr w:rsidR="00344020" w:rsidRPr="00104084" w:rsidSect="00F97759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0244C"/>
    <w:rsid w:val="00006A1A"/>
    <w:rsid w:val="00104084"/>
    <w:rsid w:val="001C6A40"/>
    <w:rsid w:val="00267132"/>
    <w:rsid w:val="00344020"/>
    <w:rsid w:val="00355460"/>
    <w:rsid w:val="006718E3"/>
    <w:rsid w:val="00752C5D"/>
    <w:rsid w:val="00834CDA"/>
    <w:rsid w:val="008B7D66"/>
    <w:rsid w:val="0090244C"/>
    <w:rsid w:val="0090510C"/>
    <w:rsid w:val="00AC3CAC"/>
    <w:rsid w:val="00B4728E"/>
    <w:rsid w:val="00BF1934"/>
    <w:rsid w:val="00F97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18E3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04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040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128</Words>
  <Characters>705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ndsarge_ce</dc:creator>
  <cp:keywords/>
  <dc:description/>
  <cp:lastModifiedBy>direction</cp:lastModifiedBy>
  <cp:revision>3</cp:revision>
  <cp:lastPrinted>2017-06-30T10:28:00Z</cp:lastPrinted>
  <dcterms:created xsi:type="dcterms:W3CDTF">2017-06-28T09:11:00Z</dcterms:created>
  <dcterms:modified xsi:type="dcterms:W3CDTF">2017-06-30T15:35:00Z</dcterms:modified>
</cp:coreProperties>
</file>